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68DE95" w14:textId="77777777" w:rsidR="00095427" w:rsidRDefault="00000000">
      <w:pPr>
        <w:bidi/>
        <w:spacing w:line="360" w:lineRule="auto"/>
      </w:pPr>
      <w:r>
        <w:rPr>
          <w:rFonts w:ascii="Times New Roman" w:hAnsi="Times New Roman" w:cs="Times New Roman"/>
          <w:b/>
          <w:bCs/>
          <w:rtl/>
          <w:lang w:bidi="ar-LY"/>
        </w:rPr>
        <w:t>نموذج رقم /دع</w:t>
      </w:r>
      <w:r>
        <w:rPr>
          <w:rFonts w:ascii="Times New Roman" w:hAnsi="Times New Roman" w:cs="Times New Roman"/>
          <w:rtl/>
          <w:lang w:bidi="ar-LY"/>
        </w:rPr>
        <w:t xml:space="preserve"> </w:t>
      </w:r>
      <w:r>
        <w:rPr>
          <w:rFonts w:ascii="Times New Roman" w:hAnsi="Times New Roman" w:cs="Times New Roman"/>
          <w:b/>
          <w:bCs/>
          <w:rtl/>
          <w:lang w:bidi="ar-LY"/>
        </w:rPr>
        <w:t xml:space="preserve">067                                                                                                   </w:t>
      </w:r>
      <w:proofErr w:type="gramStart"/>
      <w:r>
        <w:rPr>
          <w:rFonts w:ascii="Times New Roman" w:hAnsi="Times New Roman" w:cs="Times New Roman"/>
          <w:b/>
          <w:bCs/>
          <w:rtl/>
          <w:lang w:bidi="ar-LY"/>
        </w:rPr>
        <w:t>التاريخ</w:t>
      </w:r>
      <w:r>
        <w:rPr>
          <w:rFonts w:ascii="Times New Roman" w:hAnsi="Times New Roman" w:cs="Times New Roman"/>
          <w:rtl/>
          <w:lang w:bidi="ar-LY"/>
        </w:rPr>
        <w:t xml:space="preserve"> :</w:t>
      </w:r>
      <w:proofErr w:type="gramEnd"/>
      <w:r>
        <w:rPr>
          <w:rFonts w:ascii="Times New Roman" w:hAnsi="Times New Roman" w:cs="Times New Roman"/>
          <w:rtl/>
          <w:lang w:bidi="ar-LY"/>
        </w:rPr>
        <w:t>___/____/________</w:t>
      </w:r>
    </w:p>
    <w:p w14:paraId="472FF682" w14:textId="77777777" w:rsidR="00095427" w:rsidRDefault="00095427">
      <w:pPr>
        <w:bidi/>
        <w:spacing w:line="360" w:lineRule="auto"/>
        <w:rPr>
          <w:rFonts w:ascii="Times New Roman" w:hAnsi="Times New Roman" w:cs="Times New Roman"/>
          <w:u w:val="single"/>
          <w:lang w:bidi="ar-LY"/>
        </w:rPr>
      </w:pPr>
    </w:p>
    <w:p w14:paraId="1610C726" w14:textId="77777777" w:rsidR="00095427" w:rsidRDefault="00000000">
      <w:pPr>
        <w:bidi/>
        <w:spacing w:line="360" w:lineRule="auto"/>
        <w:jc w:val="center"/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  <w:rtl/>
          <w:lang w:bidi="ar-LY"/>
        </w:rPr>
        <w:t>تقييم أداء عضو هيئة تدريس ببرنامج الدراسات العليا</w:t>
      </w:r>
    </w:p>
    <w:p w14:paraId="1CB4C231" w14:textId="77777777" w:rsidR="00095427" w:rsidRDefault="00095427">
      <w:pPr>
        <w:bidi/>
        <w:spacing w:line="360" w:lineRule="auto"/>
        <w:rPr>
          <w:rFonts w:ascii="Times New Roman" w:hAnsi="Times New Roman" w:cs="Times New Roman"/>
          <w:sz w:val="24"/>
          <w:szCs w:val="24"/>
          <w:lang w:bidi="ar-LY"/>
        </w:rPr>
      </w:pPr>
    </w:p>
    <w:p w14:paraId="5D8A8CEB" w14:textId="77777777" w:rsidR="00095427" w:rsidRDefault="00000000">
      <w:pPr>
        <w:bidi/>
        <w:spacing w:line="480" w:lineRule="auto"/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  <w:rtl/>
          <w:lang w:bidi="ar-LY"/>
        </w:rPr>
        <w:t>الدكتور</w:t>
      </w:r>
      <w:r>
        <w:rPr>
          <w:rFonts w:ascii="Times New Roman" w:hAnsi="Times New Roman" w:cs="Times New Roman"/>
          <w:sz w:val="24"/>
          <w:szCs w:val="24"/>
          <w:rtl/>
          <w:lang w:bidi="ar-LY"/>
        </w:rPr>
        <w:t xml:space="preserve">: ___________________________________   </w:t>
      </w:r>
      <w:r>
        <w:rPr>
          <w:rFonts w:ascii="Times New Roman" w:hAnsi="Times New Roman" w:cs="Times New Roman"/>
          <w:b/>
          <w:bCs/>
          <w:sz w:val="24"/>
          <w:szCs w:val="24"/>
          <w:rtl/>
          <w:lang w:bidi="ar-LY"/>
        </w:rPr>
        <w:t>السنة الدراسية:</w:t>
      </w:r>
      <w:r>
        <w:rPr>
          <w:rFonts w:ascii="Times New Roman" w:hAnsi="Times New Roman" w:cs="Times New Roman"/>
          <w:sz w:val="24"/>
          <w:szCs w:val="24"/>
          <w:rtl/>
          <w:lang w:bidi="ar-LY"/>
        </w:rPr>
        <w:t xml:space="preserve"> __________________               </w:t>
      </w:r>
      <w:r>
        <w:rPr>
          <w:rFonts w:ascii="Times New Roman" w:hAnsi="Times New Roman" w:cs="Times New Roman"/>
          <w:b/>
          <w:bCs/>
          <w:sz w:val="24"/>
          <w:szCs w:val="24"/>
          <w:rtl/>
          <w:lang w:bidi="ar-LY"/>
        </w:rPr>
        <w:t>الفصل الدراسي:</w:t>
      </w:r>
      <w:r>
        <w:rPr>
          <w:rFonts w:ascii="Times New Roman" w:hAnsi="Times New Roman" w:cs="Times New Roman"/>
          <w:sz w:val="24"/>
          <w:szCs w:val="24"/>
          <w:rtl/>
          <w:lang w:bidi="ar-LY"/>
        </w:rPr>
        <w:t xml:space="preserve"> _____________________   </w:t>
      </w:r>
      <w:r>
        <w:rPr>
          <w:rFonts w:ascii="Times New Roman" w:hAnsi="Times New Roman" w:cs="Times New Roman"/>
          <w:b/>
          <w:bCs/>
          <w:sz w:val="24"/>
          <w:szCs w:val="24"/>
          <w:rtl/>
          <w:lang w:bidi="ar-LY"/>
        </w:rPr>
        <w:t>البرنامــــــــج:</w:t>
      </w:r>
      <w:r>
        <w:rPr>
          <w:rFonts w:ascii="Times New Roman" w:hAnsi="Times New Roman" w:cs="Times New Roman"/>
          <w:sz w:val="24"/>
          <w:szCs w:val="24"/>
          <w:rtl/>
          <w:lang w:bidi="ar-LY"/>
        </w:rPr>
        <w:t xml:space="preserve"> ____________________________ </w:t>
      </w:r>
      <w:r>
        <w:rPr>
          <w:rFonts w:ascii="Times New Roman" w:hAnsi="Times New Roman" w:cs="Times New Roman"/>
          <w:b/>
          <w:bCs/>
          <w:sz w:val="24"/>
          <w:szCs w:val="24"/>
          <w:rtl/>
          <w:lang w:bidi="ar-LY"/>
        </w:rPr>
        <w:t>الكليـــــــــــــة:</w:t>
      </w:r>
      <w:r>
        <w:rPr>
          <w:rFonts w:ascii="Times New Roman" w:hAnsi="Times New Roman" w:cs="Times New Roman"/>
          <w:sz w:val="24"/>
          <w:szCs w:val="24"/>
          <w:rtl/>
          <w:lang w:bidi="ar-LY"/>
        </w:rPr>
        <w:t xml:space="preserve"> ______________________.  </w:t>
      </w:r>
    </w:p>
    <w:p w14:paraId="274CF947" w14:textId="77777777" w:rsidR="00095427" w:rsidRDefault="00000000">
      <w:pPr>
        <w:bidi/>
        <w:spacing w:line="360" w:lineRule="auto"/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  <w:rtl/>
          <w:lang w:bidi="ar-LY"/>
        </w:rPr>
        <w:t xml:space="preserve">السيد الدكتور وكيل الجامعة للدراسات العليا  </w:t>
      </w:r>
    </w:p>
    <w:p w14:paraId="4F03CD78" w14:textId="77777777" w:rsidR="00095427" w:rsidRDefault="00000000">
      <w:pPr>
        <w:bidi/>
        <w:spacing w:line="360" w:lineRule="auto"/>
      </w:pPr>
      <w:r>
        <w:rPr>
          <w:rFonts w:ascii="Times New Roman" w:hAnsi="Times New Roman" w:cs="Times New Roman"/>
          <w:b/>
          <w:bCs/>
          <w:sz w:val="24"/>
          <w:szCs w:val="24"/>
          <w:rtl/>
          <w:lang w:bidi="ar-LY"/>
        </w:rPr>
        <w:t xml:space="preserve">     نحيل اليكم تقرير المتابعة الدوري عن الأداء الأكاديمي الخاص بعضو هيئة التدريس المشار اليه اعلاه، والذي يشير الي النتائج التالـــية</w:t>
      </w:r>
      <w:r>
        <w:rPr>
          <w:rFonts w:ascii="Times New Roman" w:hAnsi="Times New Roman" w:cs="Times New Roman"/>
          <w:rtl/>
          <w:lang w:bidi="ar-LY"/>
        </w:rPr>
        <w:t xml:space="preserve">: </w:t>
      </w:r>
    </w:p>
    <w:p w14:paraId="5FEE42AB" w14:textId="77777777" w:rsidR="00095427" w:rsidRDefault="00000000">
      <w:pPr>
        <w:bidi/>
        <w:spacing w:line="360" w:lineRule="auto"/>
      </w:pPr>
      <w:r>
        <w:rPr>
          <w:rFonts w:ascii="Times New Roman" w:hAnsi="Times New Roman" w:cs="Times New Roman"/>
          <w:b/>
          <w:bCs/>
          <w:u w:val="single"/>
          <w:rtl/>
          <w:lang w:bidi="ar-LY"/>
        </w:rPr>
        <w:t>التقييم النوعي:</w:t>
      </w:r>
    </w:p>
    <w:tbl>
      <w:tblPr>
        <w:bidiVisual/>
        <w:tblW w:w="935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6"/>
        <w:gridCol w:w="4748"/>
        <w:gridCol w:w="1074"/>
        <w:gridCol w:w="995"/>
        <w:gridCol w:w="1128"/>
        <w:gridCol w:w="949"/>
      </w:tblGrid>
      <w:tr w:rsidR="00095427" w14:paraId="4A3F3D66" w14:textId="77777777">
        <w:tblPrEx>
          <w:tblCellMar>
            <w:top w:w="0" w:type="dxa"/>
            <w:bottom w:w="0" w:type="dxa"/>
          </w:tblCellMar>
        </w:tblPrEx>
        <w:trPr>
          <w:trHeight w:val="404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807E4D" w14:textId="77777777" w:rsidR="00095427" w:rsidRDefault="00095427">
            <w:pPr>
              <w:bidi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bidi="ar-LY"/>
              </w:rPr>
            </w:pPr>
          </w:p>
        </w:tc>
        <w:tc>
          <w:tcPr>
            <w:tcW w:w="4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7A2432" w14:textId="77777777" w:rsidR="00095427" w:rsidRDefault="00000000">
            <w:pPr>
              <w:bidi/>
              <w:spacing w:after="0" w:line="360" w:lineRule="auto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LY"/>
              </w:rPr>
              <w:t>المؤشر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CB4BEF" w14:textId="77777777" w:rsidR="00095427" w:rsidRDefault="00000000">
            <w:pPr>
              <w:bidi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LY"/>
              </w:rPr>
              <w:t>ممتاز</w:t>
            </w:r>
          </w:p>
          <w:p w14:paraId="302CEB63" w14:textId="77777777" w:rsidR="00095427" w:rsidRDefault="00000000">
            <w:pPr>
              <w:bidi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LY"/>
              </w:rPr>
              <w:t>(1.00)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4F0D75" w14:textId="77777777" w:rsidR="00095427" w:rsidRDefault="00000000">
            <w:pPr>
              <w:bidi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LY"/>
              </w:rPr>
              <w:t>مرضي</w:t>
            </w:r>
          </w:p>
          <w:p w14:paraId="61C408D5" w14:textId="77777777" w:rsidR="00095427" w:rsidRDefault="00000000">
            <w:pPr>
              <w:bidi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LY"/>
              </w:rPr>
              <w:t>(0.5)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93D096" w14:textId="77777777" w:rsidR="00095427" w:rsidRDefault="00000000">
            <w:pPr>
              <w:bidi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LY"/>
              </w:rPr>
              <w:t>غير مرضي</w:t>
            </w:r>
          </w:p>
          <w:p w14:paraId="19B5D1FA" w14:textId="77777777" w:rsidR="00095427" w:rsidRDefault="00000000">
            <w:pPr>
              <w:bidi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LY"/>
              </w:rPr>
              <w:t>(0.0)</w:t>
            </w: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45223C" w14:textId="77777777" w:rsidR="00095427" w:rsidRDefault="00000000">
            <w:pPr>
              <w:bidi/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LY"/>
              </w:rPr>
              <w:t xml:space="preserve">لا ينطبق </w:t>
            </w:r>
          </w:p>
        </w:tc>
      </w:tr>
      <w:tr w:rsidR="00095427" w14:paraId="73CF4870" w14:textId="77777777">
        <w:tblPrEx>
          <w:tblCellMar>
            <w:top w:w="0" w:type="dxa"/>
            <w:bottom w:w="0" w:type="dxa"/>
          </w:tblCellMar>
        </w:tblPrEx>
        <w:trPr>
          <w:trHeight w:val="335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235794" w14:textId="77777777" w:rsidR="00095427" w:rsidRDefault="00000000">
            <w:pPr>
              <w:bidi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bidi="ar-L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LY"/>
              </w:rPr>
              <w:t>1</w:t>
            </w:r>
          </w:p>
        </w:tc>
        <w:tc>
          <w:tcPr>
            <w:tcW w:w="4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E3CDB1" w14:textId="77777777" w:rsidR="00095427" w:rsidRDefault="00000000">
            <w:pPr>
              <w:bidi/>
              <w:spacing w:after="0" w:line="240" w:lineRule="auto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LY"/>
              </w:rPr>
              <w:t xml:space="preserve">الالتزام بالخطة الدراسية 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56BBC5" w14:textId="77777777" w:rsidR="00095427" w:rsidRDefault="00095427">
            <w:pPr>
              <w:bidi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ar-LY"/>
              </w:rPr>
            </w:pP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6E3E73" w14:textId="77777777" w:rsidR="00095427" w:rsidRDefault="00095427">
            <w:pPr>
              <w:bidi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ar-LY"/>
              </w:rPr>
            </w:pP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5E78FF" w14:textId="77777777" w:rsidR="00095427" w:rsidRDefault="00095427">
            <w:pPr>
              <w:bidi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ar-LY"/>
              </w:rPr>
            </w:pP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54C9D1" w14:textId="77777777" w:rsidR="00095427" w:rsidRDefault="00095427">
            <w:pPr>
              <w:bidi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ar-LY"/>
              </w:rPr>
            </w:pPr>
          </w:p>
        </w:tc>
      </w:tr>
      <w:tr w:rsidR="00095427" w14:paraId="0170F79E" w14:textId="77777777">
        <w:tblPrEx>
          <w:tblCellMar>
            <w:top w:w="0" w:type="dxa"/>
            <w:bottom w:w="0" w:type="dxa"/>
          </w:tblCellMar>
        </w:tblPrEx>
        <w:trPr>
          <w:trHeight w:val="335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1AF815" w14:textId="77777777" w:rsidR="00095427" w:rsidRDefault="00000000">
            <w:pPr>
              <w:bidi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bidi="ar-L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LY"/>
              </w:rPr>
              <w:t>2</w:t>
            </w:r>
          </w:p>
        </w:tc>
        <w:tc>
          <w:tcPr>
            <w:tcW w:w="4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AC202A" w14:textId="77777777" w:rsidR="00095427" w:rsidRDefault="00000000">
            <w:pPr>
              <w:bidi/>
              <w:spacing w:after="0" w:line="240" w:lineRule="auto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LY"/>
              </w:rPr>
              <w:t>معدل رضا الطلاب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5A9956" w14:textId="77777777" w:rsidR="00095427" w:rsidRDefault="00095427">
            <w:pPr>
              <w:bidi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ar-LY"/>
              </w:rPr>
            </w:pP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B96D49" w14:textId="77777777" w:rsidR="00095427" w:rsidRDefault="00095427">
            <w:pPr>
              <w:bidi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ar-LY"/>
              </w:rPr>
            </w:pP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A2325A" w14:textId="77777777" w:rsidR="00095427" w:rsidRDefault="00095427">
            <w:pPr>
              <w:bidi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ar-LY"/>
              </w:rPr>
            </w:pP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72A6AD" w14:textId="77777777" w:rsidR="00095427" w:rsidRDefault="00095427">
            <w:pPr>
              <w:bidi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ar-LY"/>
              </w:rPr>
            </w:pPr>
          </w:p>
        </w:tc>
      </w:tr>
      <w:tr w:rsidR="00095427" w14:paraId="1B6A496F" w14:textId="77777777">
        <w:tblPrEx>
          <w:tblCellMar>
            <w:top w:w="0" w:type="dxa"/>
            <w:bottom w:w="0" w:type="dxa"/>
          </w:tblCellMar>
        </w:tblPrEx>
        <w:trPr>
          <w:trHeight w:val="335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D827C9" w14:textId="77777777" w:rsidR="00095427" w:rsidRDefault="00000000">
            <w:pPr>
              <w:bidi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bidi="ar-L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LY"/>
              </w:rPr>
              <w:t>3</w:t>
            </w:r>
          </w:p>
        </w:tc>
        <w:tc>
          <w:tcPr>
            <w:tcW w:w="4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7B3D7D" w14:textId="77777777" w:rsidR="00095427" w:rsidRDefault="00000000">
            <w:pPr>
              <w:bidi/>
              <w:spacing w:after="0" w:line="240" w:lineRule="auto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LY"/>
              </w:rPr>
              <w:t>معدل رضا ادارة البرنامـــــــــــــج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F29FD5" w14:textId="77777777" w:rsidR="00095427" w:rsidRDefault="00095427">
            <w:pPr>
              <w:bidi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ar-LY"/>
              </w:rPr>
            </w:pP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EA636E" w14:textId="77777777" w:rsidR="00095427" w:rsidRDefault="00095427">
            <w:pPr>
              <w:bidi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ar-LY"/>
              </w:rPr>
            </w:pP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F53D85" w14:textId="77777777" w:rsidR="00095427" w:rsidRDefault="00095427">
            <w:pPr>
              <w:bidi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ar-LY"/>
              </w:rPr>
            </w:pP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45D788" w14:textId="77777777" w:rsidR="00095427" w:rsidRDefault="00095427">
            <w:pPr>
              <w:bidi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ar-LY"/>
              </w:rPr>
            </w:pPr>
          </w:p>
        </w:tc>
      </w:tr>
      <w:tr w:rsidR="00095427" w14:paraId="7D4E2FB8" w14:textId="77777777">
        <w:tblPrEx>
          <w:tblCellMar>
            <w:top w:w="0" w:type="dxa"/>
            <w:bottom w:w="0" w:type="dxa"/>
          </w:tblCellMar>
        </w:tblPrEx>
        <w:trPr>
          <w:trHeight w:val="335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8FF6AC" w14:textId="77777777" w:rsidR="00095427" w:rsidRDefault="00000000">
            <w:pPr>
              <w:bidi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bidi="ar-L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LY"/>
              </w:rPr>
              <w:t>4</w:t>
            </w:r>
          </w:p>
        </w:tc>
        <w:tc>
          <w:tcPr>
            <w:tcW w:w="4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F70C09" w14:textId="77777777" w:rsidR="00095427" w:rsidRDefault="00000000">
            <w:pPr>
              <w:bidi/>
              <w:spacing w:after="0" w:line="240" w:lineRule="auto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LY"/>
              </w:rPr>
              <w:t xml:space="preserve">المساهمة في الاشراف على الرسائل العلمية 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959028" w14:textId="77777777" w:rsidR="00095427" w:rsidRDefault="00095427">
            <w:pPr>
              <w:bidi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ar-LY"/>
              </w:rPr>
            </w:pP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C83509" w14:textId="77777777" w:rsidR="00095427" w:rsidRDefault="00095427">
            <w:pPr>
              <w:bidi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ar-LY"/>
              </w:rPr>
            </w:pP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A76055" w14:textId="77777777" w:rsidR="00095427" w:rsidRDefault="00095427">
            <w:pPr>
              <w:bidi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ar-LY"/>
              </w:rPr>
            </w:pP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2749FD" w14:textId="77777777" w:rsidR="00095427" w:rsidRDefault="00095427">
            <w:pPr>
              <w:bidi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ar-LY"/>
              </w:rPr>
            </w:pPr>
          </w:p>
        </w:tc>
      </w:tr>
      <w:tr w:rsidR="00095427" w14:paraId="7B5BC8D6" w14:textId="77777777">
        <w:tblPrEx>
          <w:tblCellMar>
            <w:top w:w="0" w:type="dxa"/>
            <w:bottom w:w="0" w:type="dxa"/>
          </w:tblCellMar>
        </w:tblPrEx>
        <w:trPr>
          <w:trHeight w:val="335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89AA9E" w14:textId="77777777" w:rsidR="00095427" w:rsidRDefault="00000000">
            <w:pPr>
              <w:bidi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bidi="ar-L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LY"/>
              </w:rPr>
              <w:t>5</w:t>
            </w:r>
          </w:p>
        </w:tc>
        <w:tc>
          <w:tcPr>
            <w:tcW w:w="4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634425" w14:textId="77777777" w:rsidR="00095427" w:rsidRDefault="00000000">
            <w:pPr>
              <w:bidi/>
              <w:spacing w:after="0" w:line="240" w:lineRule="auto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LY"/>
              </w:rPr>
              <w:t>المساهمة في نشر ورقات علمية تحمل اسم الجامعة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3A03A1" w14:textId="77777777" w:rsidR="00095427" w:rsidRDefault="00095427">
            <w:pPr>
              <w:bidi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ar-LY"/>
              </w:rPr>
            </w:pP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A9F634" w14:textId="77777777" w:rsidR="00095427" w:rsidRDefault="00095427">
            <w:pPr>
              <w:bidi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ar-LY"/>
              </w:rPr>
            </w:pP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570402" w14:textId="77777777" w:rsidR="00095427" w:rsidRDefault="00095427">
            <w:pPr>
              <w:bidi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ar-LY"/>
              </w:rPr>
            </w:pP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416F68" w14:textId="77777777" w:rsidR="00095427" w:rsidRDefault="00095427">
            <w:pPr>
              <w:bidi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ar-LY"/>
              </w:rPr>
            </w:pPr>
          </w:p>
        </w:tc>
      </w:tr>
      <w:tr w:rsidR="00095427" w14:paraId="5F640EBE" w14:textId="77777777">
        <w:tblPrEx>
          <w:tblCellMar>
            <w:top w:w="0" w:type="dxa"/>
            <w:bottom w:w="0" w:type="dxa"/>
          </w:tblCellMar>
        </w:tblPrEx>
        <w:trPr>
          <w:trHeight w:val="32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34B4B4" w14:textId="77777777" w:rsidR="00095427" w:rsidRDefault="00000000">
            <w:pPr>
              <w:bidi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bidi="ar-L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LY"/>
              </w:rPr>
              <w:t>6</w:t>
            </w:r>
          </w:p>
        </w:tc>
        <w:tc>
          <w:tcPr>
            <w:tcW w:w="4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513B8" w14:textId="77777777" w:rsidR="00095427" w:rsidRDefault="00000000">
            <w:pPr>
              <w:bidi/>
              <w:spacing w:after="0" w:line="240" w:lineRule="auto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LY"/>
              </w:rPr>
              <w:t>المشاركة في لجان مناقشة الرسائل العلمية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D22168" w14:textId="77777777" w:rsidR="00095427" w:rsidRDefault="00095427">
            <w:pPr>
              <w:bidi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ar-LY"/>
              </w:rPr>
            </w:pP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586906" w14:textId="77777777" w:rsidR="00095427" w:rsidRDefault="00095427">
            <w:pPr>
              <w:bidi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ar-LY"/>
              </w:rPr>
            </w:pP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C1F581" w14:textId="77777777" w:rsidR="00095427" w:rsidRDefault="00095427">
            <w:pPr>
              <w:bidi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ar-LY"/>
              </w:rPr>
            </w:pP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F4260A" w14:textId="77777777" w:rsidR="00095427" w:rsidRDefault="00095427">
            <w:pPr>
              <w:bidi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ar-LY"/>
              </w:rPr>
            </w:pPr>
          </w:p>
        </w:tc>
      </w:tr>
      <w:tr w:rsidR="00095427" w14:paraId="70A0D8C8" w14:textId="77777777">
        <w:tblPrEx>
          <w:tblCellMar>
            <w:top w:w="0" w:type="dxa"/>
            <w:bottom w:w="0" w:type="dxa"/>
          </w:tblCellMar>
        </w:tblPrEx>
        <w:trPr>
          <w:trHeight w:val="335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96894F" w14:textId="77777777" w:rsidR="00095427" w:rsidRDefault="00000000">
            <w:pPr>
              <w:bidi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bidi="ar-L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LY"/>
              </w:rPr>
              <w:t>7</w:t>
            </w:r>
          </w:p>
        </w:tc>
        <w:tc>
          <w:tcPr>
            <w:tcW w:w="4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1E5FF5" w14:textId="77777777" w:rsidR="00095427" w:rsidRDefault="00000000">
            <w:pPr>
              <w:bidi/>
              <w:spacing w:after="0" w:line="240" w:lineRule="auto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LY"/>
              </w:rPr>
              <w:t>المشاركة في لجان تطوير اداء البرنامج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54260C" w14:textId="77777777" w:rsidR="00095427" w:rsidRDefault="00095427">
            <w:pPr>
              <w:bidi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ar-LY"/>
              </w:rPr>
            </w:pP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4497B7" w14:textId="77777777" w:rsidR="00095427" w:rsidRDefault="00095427">
            <w:pPr>
              <w:bidi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ar-LY"/>
              </w:rPr>
            </w:pP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7D1CE5" w14:textId="77777777" w:rsidR="00095427" w:rsidRDefault="00095427">
            <w:pPr>
              <w:bidi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ar-LY"/>
              </w:rPr>
            </w:pP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CA8018" w14:textId="77777777" w:rsidR="00095427" w:rsidRDefault="00095427">
            <w:pPr>
              <w:bidi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ar-LY"/>
              </w:rPr>
            </w:pPr>
          </w:p>
        </w:tc>
      </w:tr>
      <w:tr w:rsidR="00095427" w14:paraId="1280C64C" w14:textId="77777777">
        <w:tblPrEx>
          <w:tblCellMar>
            <w:top w:w="0" w:type="dxa"/>
            <w:bottom w:w="0" w:type="dxa"/>
          </w:tblCellMar>
        </w:tblPrEx>
        <w:trPr>
          <w:trHeight w:val="335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A9561B" w14:textId="77777777" w:rsidR="00095427" w:rsidRDefault="00000000">
            <w:pPr>
              <w:bidi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bidi="ar-L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LY"/>
              </w:rPr>
              <w:t>8</w:t>
            </w:r>
          </w:p>
        </w:tc>
        <w:tc>
          <w:tcPr>
            <w:tcW w:w="4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5947EA" w14:textId="77777777" w:rsidR="00095427" w:rsidRDefault="00000000">
            <w:pPr>
              <w:bidi/>
              <w:spacing w:after="0" w:line="240" w:lineRule="auto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LY"/>
              </w:rPr>
              <w:t>المشاركة في برامج تطوير الأداء الأكاديمي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28AA61" w14:textId="77777777" w:rsidR="00095427" w:rsidRDefault="00095427">
            <w:pPr>
              <w:bidi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ar-LY"/>
              </w:rPr>
            </w:pP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1D4B4A" w14:textId="77777777" w:rsidR="00095427" w:rsidRDefault="00095427">
            <w:pPr>
              <w:bidi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ar-LY"/>
              </w:rPr>
            </w:pP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DE400F" w14:textId="77777777" w:rsidR="00095427" w:rsidRDefault="00095427">
            <w:pPr>
              <w:bidi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ar-LY"/>
              </w:rPr>
            </w:pP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4C41B0" w14:textId="77777777" w:rsidR="00095427" w:rsidRDefault="00095427">
            <w:pPr>
              <w:bidi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ar-LY"/>
              </w:rPr>
            </w:pPr>
          </w:p>
        </w:tc>
      </w:tr>
      <w:tr w:rsidR="00095427" w14:paraId="68717104" w14:textId="77777777">
        <w:tblPrEx>
          <w:tblCellMar>
            <w:top w:w="0" w:type="dxa"/>
            <w:bottom w:w="0" w:type="dxa"/>
          </w:tblCellMar>
        </w:tblPrEx>
        <w:trPr>
          <w:trHeight w:val="335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43FE6A" w14:textId="77777777" w:rsidR="00095427" w:rsidRDefault="00000000">
            <w:pPr>
              <w:bidi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bidi="ar-L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LY"/>
              </w:rPr>
              <w:t>9</w:t>
            </w:r>
          </w:p>
        </w:tc>
        <w:tc>
          <w:tcPr>
            <w:tcW w:w="4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841A2C" w14:textId="77777777" w:rsidR="00095427" w:rsidRDefault="00000000">
            <w:pPr>
              <w:bidi/>
              <w:spacing w:after="0" w:line="240" w:lineRule="auto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LY"/>
              </w:rPr>
              <w:t>المشاركة في برامج الخدمة المجتمعية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ECF8F4" w14:textId="77777777" w:rsidR="00095427" w:rsidRDefault="00095427">
            <w:pPr>
              <w:bidi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ar-LY"/>
              </w:rPr>
            </w:pP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1782DB" w14:textId="77777777" w:rsidR="00095427" w:rsidRDefault="00095427">
            <w:pPr>
              <w:bidi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ar-LY"/>
              </w:rPr>
            </w:pP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03D9B5" w14:textId="77777777" w:rsidR="00095427" w:rsidRDefault="00095427">
            <w:pPr>
              <w:bidi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ar-LY"/>
              </w:rPr>
            </w:pP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C3DFE8" w14:textId="77777777" w:rsidR="00095427" w:rsidRDefault="00095427">
            <w:pPr>
              <w:bidi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ar-LY"/>
              </w:rPr>
            </w:pPr>
          </w:p>
        </w:tc>
      </w:tr>
      <w:tr w:rsidR="00095427" w14:paraId="4BC3EDB9" w14:textId="77777777">
        <w:tblPrEx>
          <w:tblCellMar>
            <w:top w:w="0" w:type="dxa"/>
            <w:bottom w:w="0" w:type="dxa"/>
          </w:tblCellMar>
        </w:tblPrEx>
        <w:trPr>
          <w:trHeight w:val="335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0986F5" w14:textId="77777777" w:rsidR="00095427" w:rsidRDefault="00000000">
            <w:pPr>
              <w:bidi/>
              <w:spacing w:after="0" w:line="360" w:lineRule="auto"/>
            </w:pPr>
            <w:r>
              <w:rPr>
                <w:rFonts w:ascii="Times New Roman" w:hAnsi="Times New Roman" w:cs="Times New Roman"/>
                <w:sz w:val="24"/>
                <w:szCs w:val="24"/>
                <w:lang w:bidi="ar-LY"/>
              </w:rPr>
              <w:t>10</w:t>
            </w:r>
          </w:p>
        </w:tc>
        <w:tc>
          <w:tcPr>
            <w:tcW w:w="4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8B6368" w14:textId="77777777" w:rsidR="00095427" w:rsidRDefault="00000000">
            <w:pPr>
              <w:bidi/>
              <w:spacing w:after="0" w:line="240" w:lineRule="auto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LY"/>
              </w:rPr>
              <w:t xml:space="preserve">الالتزام بمعايير الجودة والاعتماد الأكاديمي 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717708" w14:textId="77777777" w:rsidR="00095427" w:rsidRDefault="00095427">
            <w:pPr>
              <w:bidi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ar-LY"/>
              </w:rPr>
            </w:pP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F03744" w14:textId="77777777" w:rsidR="00095427" w:rsidRDefault="00095427">
            <w:pPr>
              <w:bidi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ar-LY"/>
              </w:rPr>
            </w:pP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84D882" w14:textId="77777777" w:rsidR="00095427" w:rsidRDefault="00095427">
            <w:pPr>
              <w:bidi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ar-LY"/>
              </w:rPr>
            </w:pP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72E4E4" w14:textId="77777777" w:rsidR="00095427" w:rsidRDefault="00095427">
            <w:pPr>
              <w:bidi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ar-LY"/>
              </w:rPr>
            </w:pPr>
          </w:p>
        </w:tc>
      </w:tr>
      <w:tr w:rsidR="00095427" w14:paraId="00D16612" w14:textId="77777777">
        <w:tblPrEx>
          <w:tblCellMar>
            <w:top w:w="0" w:type="dxa"/>
            <w:bottom w:w="0" w:type="dxa"/>
          </w:tblCellMar>
        </w:tblPrEx>
        <w:trPr>
          <w:trHeight w:val="335"/>
        </w:trPr>
        <w:tc>
          <w:tcPr>
            <w:tcW w:w="5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83A574" w14:textId="77777777" w:rsidR="00095427" w:rsidRDefault="00000000">
            <w:pPr>
              <w:bidi/>
              <w:spacing w:after="0" w:line="240" w:lineRule="auto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LY"/>
              </w:rPr>
              <w:t xml:space="preserve">مجموع النقاط من اجمالي عدد البنود المقيمة </w:t>
            </w:r>
          </w:p>
        </w:tc>
        <w:tc>
          <w:tcPr>
            <w:tcW w:w="31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6F2569" w14:textId="77777777" w:rsidR="00095427" w:rsidRDefault="00095427">
            <w:pPr>
              <w:bidi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ar-LY"/>
              </w:rPr>
            </w:pP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FB17EC" w14:textId="77777777" w:rsidR="00095427" w:rsidRDefault="00095427">
            <w:pPr>
              <w:bidi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ar-LY"/>
              </w:rPr>
            </w:pPr>
          </w:p>
        </w:tc>
      </w:tr>
    </w:tbl>
    <w:p w14:paraId="7C456FE4" w14:textId="77777777" w:rsidR="00095427" w:rsidRDefault="00095427">
      <w:pPr>
        <w:bidi/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bidi="ar-LY"/>
        </w:rPr>
      </w:pPr>
    </w:p>
    <w:p w14:paraId="0EE2763E" w14:textId="77777777" w:rsidR="00095427" w:rsidRDefault="00095427">
      <w:pPr>
        <w:bidi/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bidi="ar-LY"/>
        </w:rPr>
      </w:pPr>
    </w:p>
    <w:p w14:paraId="20DEE3A5" w14:textId="77777777" w:rsidR="00095427" w:rsidRDefault="00000000">
      <w:pPr>
        <w:bidi/>
        <w:spacing w:line="360" w:lineRule="auto"/>
      </w:pPr>
      <w:r>
        <w:rPr>
          <w:rFonts w:ascii="Times New Roman" w:hAnsi="Times New Roman" w:cs="Times New Roman"/>
          <w:b/>
          <w:bCs/>
          <w:sz w:val="24"/>
          <w:szCs w:val="24"/>
          <w:rtl/>
          <w:lang w:bidi="ar-LY"/>
        </w:rPr>
        <w:lastRenderedPageBreak/>
        <w:t xml:space="preserve">الملاحظات ونقاط التحسين إن وجدت: </w:t>
      </w:r>
    </w:p>
    <w:tbl>
      <w:tblPr>
        <w:bidiVisual/>
        <w:tblW w:w="936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5"/>
      </w:tblGrid>
      <w:tr w:rsidR="00095427" w14:paraId="414979B9" w14:textId="77777777">
        <w:tblPrEx>
          <w:tblCellMar>
            <w:top w:w="0" w:type="dxa"/>
            <w:bottom w:w="0" w:type="dxa"/>
          </w:tblCellMar>
        </w:tblPrEx>
        <w:trPr>
          <w:trHeight w:val="1715"/>
        </w:trPr>
        <w:tc>
          <w:tcPr>
            <w:tcW w:w="9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CFF07C" w14:textId="77777777" w:rsidR="00095427" w:rsidRDefault="00095427">
            <w:pPr>
              <w:bidi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bidi="ar-LY"/>
              </w:rPr>
            </w:pPr>
          </w:p>
        </w:tc>
      </w:tr>
    </w:tbl>
    <w:p w14:paraId="3ACF7C48" w14:textId="77777777" w:rsidR="00095427" w:rsidRDefault="00095427">
      <w:pPr>
        <w:bidi/>
        <w:spacing w:line="360" w:lineRule="auto"/>
        <w:rPr>
          <w:rFonts w:ascii="Times New Roman" w:hAnsi="Times New Roman" w:cs="Times New Roman"/>
          <w:sz w:val="24"/>
          <w:szCs w:val="24"/>
          <w:lang w:bidi="ar-LY"/>
        </w:rPr>
      </w:pPr>
    </w:p>
    <w:p w14:paraId="44DFBA56" w14:textId="77777777" w:rsidR="00095427" w:rsidRDefault="00000000">
      <w:pPr>
        <w:bidi/>
        <w:spacing w:line="360" w:lineRule="auto"/>
      </w:pPr>
      <w:r>
        <w:rPr>
          <w:rFonts w:ascii="Times New Roman" w:hAnsi="Times New Roman" w:cs="Times New Roman"/>
          <w:b/>
          <w:bCs/>
          <w:sz w:val="24"/>
          <w:szCs w:val="24"/>
          <w:u w:val="single"/>
          <w:rtl/>
          <w:lang w:bidi="ar-LY"/>
        </w:rPr>
        <w:t>التقييم الكمي:</w:t>
      </w:r>
    </w:p>
    <w:tbl>
      <w:tblPr>
        <w:bidiVisual/>
        <w:tblW w:w="9371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76"/>
        <w:gridCol w:w="6395"/>
      </w:tblGrid>
      <w:tr w:rsidR="00095427" w14:paraId="3A5B1F90" w14:textId="77777777">
        <w:tblPrEx>
          <w:tblCellMar>
            <w:top w:w="0" w:type="dxa"/>
            <w:bottom w:w="0" w:type="dxa"/>
          </w:tblCellMar>
        </w:tblPrEx>
        <w:trPr>
          <w:trHeight w:val="285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FC4976" w14:textId="77777777" w:rsidR="00095427" w:rsidRDefault="00000000">
            <w:pPr>
              <w:bidi/>
              <w:spacing w:after="0" w:line="360" w:lineRule="auto"/>
              <w:jc w:val="center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LY"/>
              </w:rPr>
              <w:t>التقدير</w:t>
            </w:r>
          </w:p>
        </w:tc>
        <w:tc>
          <w:tcPr>
            <w:tcW w:w="6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9B1400" w14:textId="77777777" w:rsidR="00095427" w:rsidRDefault="00000000">
            <w:pPr>
              <w:bidi/>
              <w:spacing w:after="0" w:line="360" w:lineRule="auto"/>
              <w:jc w:val="center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LY"/>
              </w:rPr>
              <w:t>النسبة</w:t>
            </w:r>
          </w:p>
        </w:tc>
      </w:tr>
      <w:tr w:rsidR="00095427" w14:paraId="2154FD77" w14:textId="77777777">
        <w:tblPrEx>
          <w:tblCellMar>
            <w:top w:w="0" w:type="dxa"/>
            <w:bottom w:w="0" w:type="dxa"/>
          </w:tblCellMar>
        </w:tblPrEx>
        <w:trPr>
          <w:trHeight w:val="387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D6AFCD" w14:textId="77777777" w:rsidR="00095427" w:rsidRDefault="00000000">
            <w:pPr>
              <w:bidi/>
              <w:spacing w:after="0" w:line="360" w:lineRule="auto"/>
              <w:jc w:val="center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LY"/>
              </w:rPr>
              <w:t>ممتاز</w:t>
            </w:r>
          </w:p>
        </w:tc>
        <w:tc>
          <w:tcPr>
            <w:tcW w:w="6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23392B" w14:textId="77777777" w:rsidR="00095427" w:rsidRDefault="00000000">
            <w:pPr>
              <w:bidi/>
              <w:spacing w:after="0" w:line="36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bidi="ar-LY"/>
              </w:rPr>
              <w:t>85%</w:t>
            </w:r>
            <w:r>
              <w:rPr>
                <w:rFonts w:ascii="Times New Roman" w:hAnsi="Times New Roman" w:cs="Times New Roman"/>
                <w:sz w:val="24"/>
                <w:szCs w:val="24"/>
                <w:rtl/>
                <w:lang w:bidi="ar-LY"/>
              </w:rPr>
              <w:t xml:space="preserve"> ــــ 100%</w:t>
            </w:r>
          </w:p>
        </w:tc>
      </w:tr>
      <w:tr w:rsidR="00095427" w14:paraId="4A87E5CB" w14:textId="77777777">
        <w:tblPrEx>
          <w:tblCellMar>
            <w:top w:w="0" w:type="dxa"/>
            <w:bottom w:w="0" w:type="dxa"/>
          </w:tblCellMar>
        </w:tblPrEx>
        <w:trPr>
          <w:trHeight w:val="376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8C85B6" w14:textId="77777777" w:rsidR="00095427" w:rsidRDefault="00000000">
            <w:pPr>
              <w:bidi/>
              <w:spacing w:after="0" w:line="360" w:lineRule="auto"/>
              <w:jc w:val="center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LY"/>
              </w:rPr>
              <w:t>جيد الي جيد جداً</w:t>
            </w:r>
          </w:p>
        </w:tc>
        <w:tc>
          <w:tcPr>
            <w:tcW w:w="6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F27BE6" w14:textId="77777777" w:rsidR="00095427" w:rsidRDefault="00000000">
            <w:pPr>
              <w:bidi/>
              <w:spacing w:after="0" w:line="36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bidi="ar-LY"/>
              </w:rPr>
              <w:t>65%</w:t>
            </w:r>
            <w:r>
              <w:rPr>
                <w:rFonts w:ascii="Times New Roman" w:hAnsi="Times New Roman" w:cs="Times New Roman"/>
                <w:sz w:val="24"/>
                <w:szCs w:val="24"/>
                <w:rtl/>
                <w:lang w:bidi="ar-LY"/>
              </w:rPr>
              <w:t xml:space="preserve"> ــــ 84%</w:t>
            </w:r>
          </w:p>
        </w:tc>
      </w:tr>
      <w:tr w:rsidR="00095427" w14:paraId="078FED98" w14:textId="77777777">
        <w:tblPrEx>
          <w:tblCellMar>
            <w:top w:w="0" w:type="dxa"/>
            <w:bottom w:w="0" w:type="dxa"/>
          </w:tblCellMar>
        </w:tblPrEx>
        <w:trPr>
          <w:trHeight w:val="387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878246" w14:textId="77777777" w:rsidR="00095427" w:rsidRDefault="00000000">
            <w:pPr>
              <w:bidi/>
              <w:spacing w:after="0" w:line="360" w:lineRule="auto"/>
              <w:jc w:val="center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LY"/>
              </w:rPr>
              <w:t>مقبول</w:t>
            </w:r>
          </w:p>
        </w:tc>
        <w:tc>
          <w:tcPr>
            <w:tcW w:w="6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9D95FE" w14:textId="77777777" w:rsidR="00095427" w:rsidRDefault="00000000">
            <w:pPr>
              <w:bidi/>
              <w:spacing w:after="0" w:line="36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bidi="ar-LY"/>
              </w:rPr>
              <w:t>60%</w:t>
            </w:r>
            <w:r>
              <w:rPr>
                <w:rFonts w:ascii="Times New Roman" w:hAnsi="Times New Roman" w:cs="Times New Roman"/>
                <w:sz w:val="24"/>
                <w:szCs w:val="24"/>
                <w:rtl/>
                <w:lang w:bidi="ar-LY"/>
              </w:rPr>
              <w:t xml:space="preserve"> ــــ64 %</w:t>
            </w:r>
          </w:p>
        </w:tc>
      </w:tr>
      <w:tr w:rsidR="00095427" w14:paraId="761FAB46" w14:textId="77777777">
        <w:tblPrEx>
          <w:tblCellMar>
            <w:top w:w="0" w:type="dxa"/>
            <w:bottom w:w="0" w:type="dxa"/>
          </w:tblCellMar>
        </w:tblPrEx>
        <w:trPr>
          <w:trHeight w:val="326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9A9C2A" w14:textId="77777777" w:rsidR="00095427" w:rsidRDefault="00000000">
            <w:pPr>
              <w:bidi/>
              <w:spacing w:after="0" w:line="360" w:lineRule="auto"/>
              <w:jc w:val="center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LY"/>
              </w:rPr>
              <w:t>ضعيف</w:t>
            </w:r>
          </w:p>
        </w:tc>
        <w:tc>
          <w:tcPr>
            <w:tcW w:w="6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65B6B9" w14:textId="77777777" w:rsidR="00095427" w:rsidRDefault="00000000">
            <w:pPr>
              <w:bidi/>
              <w:spacing w:after="0" w:line="36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rtl/>
                <w:lang w:bidi="ar-LY"/>
              </w:rPr>
              <w:t>اقل من 60%</w:t>
            </w:r>
          </w:p>
        </w:tc>
      </w:tr>
    </w:tbl>
    <w:p w14:paraId="37FA94FD" w14:textId="77777777" w:rsidR="00095427" w:rsidRDefault="00095427">
      <w:pPr>
        <w:bidi/>
        <w:spacing w:line="360" w:lineRule="auto"/>
        <w:rPr>
          <w:rFonts w:ascii="Times New Roman" w:hAnsi="Times New Roman" w:cs="Times New Roman"/>
          <w:sz w:val="24"/>
          <w:szCs w:val="24"/>
          <w:lang w:bidi="ar-LY"/>
        </w:rPr>
      </w:pPr>
    </w:p>
    <w:p w14:paraId="233291CB" w14:textId="77777777" w:rsidR="00095427" w:rsidRDefault="00000000">
      <w:pPr>
        <w:bidi/>
        <w:spacing w:line="360" w:lineRule="auto"/>
      </w:pPr>
      <w:r>
        <w:rPr>
          <w:rFonts w:ascii="Times New Roman" w:hAnsi="Times New Roman" w:cs="Times New Roman"/>
          <w:b/>
          <w:bCs/>
          <w:sz w:val="24"/>
          <w:szCs w:val="24"/>
          <w:rtl/>
          <w:lang w:bidi="ar-LY"/>
        </w:rPr>
        <w:t>التوصيات</w:t>
      </w:r>
      <w:r>
        <w:rPr>
          <w:rFonts w:ascii="Times New Roman" w:hAnsi="Times New Roman" w:cs="Times New Roman"/>
          <w:sz w:val="24"/>
          <w:szCs w:val="24"/>
          <w:rtl/>
          <w:lang w:bidi="ar-LY"/>
        </w:rPr>
        <w:t>:</w:t>
      </w:r>
    </w:p>
    <w:tbl>
      <w:tblPr>
        <w:bidiVisual/>
        <w:tblW w:w="931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13"/>
        <w:gridCol w:w="4939"/>
        <w:gridCol w:w="1260"/>
      </w:tblGrid>
      <w:tr w:rsidR="00095427" w14:paraId="01641DE6" w14:textId="77777777">
        <w:tblPrEx>
          <w:tblCellMar>
            <w:top w:w="0" w:type="dxa"/>
            <w:bottom w:w="0" w:type="dxa"/>
          </w:tblCellMar>
        </w:tblPrEx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0FD117" w14:textId="77777777" w:rsidR="00095427" w:rsidRDefault="00000000">
            <w:pPr>
              <w:bidi/>
              <w:spacing w:after="0" w:line="360" w:lineRule="auto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LY"/>
              </w:rPr>
              <w:t xml:space="preserve">ممتاز </w:t>
            </w:r>
          </w:p>
        </w:tc>
        <w:tc>
          <w:tcPr>
            <w:tcW w:w="4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D54FFA" w14:textId="77777777" w:rsidR="00095427" w:rsidRDefault="00000000">
            <w:pPr>
              <w:bidi/>
              <w:spacing w:after="0" w:line="360" w:lineRule="auto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LY"/>
              </w:rPr>
              <w:t>تجديد عقد مع منح حوافــــــــــــــــــــــــــــز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69DD86" w14:textId="77777777" w:rsidR="00095427" w:rsidRDefault="00095427">
            <w:pPr>
              <w:bidi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bidi="ar-LY"/>
              </w:rPr>
            </w:pPr>
          </w:p>
        </w:tc>
      </w:tr>
      <w:tr w:rsidR="00095427" w14:paraId="6779F909" w14:textId="77777777">
        <w:tblPrEx>
          <w:tblCellMar>
            <w:top w:w="0" w:type="dxa"/>
            <w:bottom w:w="0" w:type="dxa"/>
          </w:tblCellMar>
        </w:tblPrEx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DBA737" w14:textId="77777777" w:rsidR="00095427" w:rsidRDefault="00000000">
            <w:pPr>
              <w:bidi/>
              <w:spacing w:after="0" w:line="360" w:lineRule="auto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LY"/>
              </w:rPr>
              <w:t>من جيد الي جيد جداً</w:t>
            </w:r>
          </w:p>
        </w:tc>
        <w:tc>
          <w:tcPr>
            <w:tcW w:w="4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AADEB2" w14:textId="77777777" w:rsidR="00095427" w:rsidRDefault="00000000">
            <w:pPr>
              <w:bidi/>
              <w:spacing w:after="0" w:line="360" w:lineRule="auto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LY"/>
              </w:rPr>
              <w:t>تجديد عقد التعـــــــــــــــــــــــــــــــــــــــــاون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2E1F77" w14:textId="77777777" w:rsidR="00095427" w:rsidRDefault="00095427">
            <w:pPr>
              <w:bidi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bidi="ar-LY"/>
              </w:rPr>
            </w:pPr>
          </w:p>
        </w:tc>
      </w:tr>
      <w:tr w:rsidR="00095427" w14:paraId="0EF66AB7" w14:textId="77777777">
        <w:tblPrEx>
          <w:tblCellMar>
            <w:top w:w="0" w:type="dxa"/>
            <w:bottom w:w="0" w:type="dxa"/>
          </w:tblCellMar>
        </w:tblPrEx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53C22F" w14:textId="77777777" w:rsidR="00095427" w:rsidRDefault="00000000">
            <w:pPr>
              <w:bidi/>
              <w:spacing w:after="0" w:line="360" w:lineRule="auto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LY"/>
              </w:rPr>
              <w:t xml:space="preserve">مقبول </w:t>
            </w:r>
          </w:p>
        </w:tc>
        <w:tc>
          <w:tcPr>
            <w:tcW w:w="4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4D5ED7" w14:textId="77777777" w:rsidR="00095427" w:rsidRDefault="00000000">
            <w:pPr>
              <w:bidi/>
              <w:spacing w:after="0" w:line="360" w:lineRule="auto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LY"/>
              </w:rPr>
              <w:t>تجديد العقد مع الالتزام بتنمية وتطوير الاداء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3C28CF" w14:textId="77777777" w:rsidR="00095427" w:rsidRDefault="00095427">
            <w:pPr>
              <w:bidi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bidi="ar-LY"/>
              </w:rPr>
            </w:pPr>
          </w:p>
        </w:tc>
      </w:tr>
      <w:tr w:rsidR="00095427" w14:paraId="15FCACF2" w14:textId="77777777">
        <w:tblPrEx>
          <w:tblCellMar>
            <w:top w:w="0" w:type="dxa"/>
            <w:bottom w:w="0" w:type="dxa"/>
          </w:tblCellMar>
        </w:tblPrEx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6895F8" w14:textId="77777777" w:rsidR="00095427" w:rsidRDefault="00000000">
            <w:pPr>
              <w:bidi/>
              <w:spacing w:after="0" w:line="360" w:lineRule="auto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LY"/>
              </w:rPr>
              <w:t xml:space="preserve">ضعيف </w:t>
            </w:r>
          </w:p>
        </w:tc>
        <w:tc>
          <w:tcPr>
            <w:tcW w:w="4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4E1A5F" w14:textId="77777777" w:rsidR="00095427" w:rsidRDefault="00000000">
            <w:pPr>
              <w:bidi/>
              <w:spacing w:after="0" w:line="360" w:lineRule="auto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ar-LY"/>
              </w:rPr>
              <w:t xml:space="preserve">عدم تجديد عقد التعــــــــــــــــــــــــــــــــاون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5668BC" w14:textId="77777777" w:rsidR="00095427" w:rsidRDefault="00095427">
            <w:pPr>
              <w:bidi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bidi="ar-LY"/>
              </w:rPr>
            </w:pPr>
          </w:p>
        </w:tc>
      </w:tr>
    </w:tbl>
    <w:p w14:paraId="19837FAE" w14:textId="77777777" w:rsidR="00095427" w:rsidRDefault="00095427">
      <w:pPr>
        <w:bidi/>
        <w:spacing w:line="360" w:lineRule="auto"/>
        <w:rPr>
          <w:rFonts w:ascii="Times New Roman" w:hAnsi="Times New Roman" w:cs="Times New Roman"/>
          <w:sz w:val="24"/>
          <w:szCs w:val="24"/>
          <w:lang w:bidi="ar-LY"/>
        </w:rPr>
      </w:pPr>
    </w:p>
    <w:p w14:paraId="64C5FFCA" w14:textId="77777777" w:rsidR="00095427" w:rsidRDefault="00095427">
      <w:pPr>
        <w:bidi/>
        <w:spacing w:line="360" w:lineRule="auto"/>
        <w:rPr>
          <w:rFonts w:ascii="Times New Roman" w:hAnsi="Times New Roman" w:cs="Times New Roman"/>
          <w:sz w:val="24"/>
          <w:szCs w:val="24"/>
          <w:lang w:bidi="ar-LY"/>
        </w:rPr>
      </w:pPr>
    </w:p>
    <w:p w14:paraId="1AF2D076" w14:textId="77777777" w:rsidR="00095427" w:rsidRDefault="00000000">
      <w:pPr>
        <w:bidi/>
        <w:spacing w:line="600" w:lineRule="auto"/>
        <w:jc w:val="both"/>
      </w:pPr>
      <w:r>
        <w:rPr>
          <w:rFonts w:ascii="Times New Roman" w:hAnsi="Times New Roman" w:cs="Times New Roman"/>
          <w:b/>
          <w:bCs/>
          <w:sz w:val="24"/>
          <w:szCs w:val="24"/>
          <w:rtl/>
          <w:lang w:bidi="ar-LY"/>
        </w:rPr>
        <w:t xml:space="preserve">                                                                                       مدير البرنامج</w:t>
      </w:r>
      <w:r>
        <w:rPr>
          <w:rFonts w:ascii="Times New Roman" w:hAnsi="Times New Roman" w:cs="Times New Roman"/>
          <w:sz w:val="24"/>
          <w:szCs w:val="24"/>
          <w:rtl/>
          <w:lang w:bidi="ar-LY"/>
        </w:rPr>
        <w:t>: _______________________</w:t>
      </w:r>
    </w:p>
    <w:p w14:paraId="7033FDCE" w14:textId="77777777" w:rsidR="00095427" w:rsidRDefault="00000000">
      <w:pPr>
        <w:bidi/>
        <w:spacing w:line="600" w:lineRule="auto"/>
        <w:jc w:val="both"/>
      </w:pPr>
      <w:r>
        <w:rPr>
          <w:rFonts w:ascii="Times New Roman" w:hAnsi="Times New Roman" w:cs="Times New Roman"/>
          <w:sz w:val="24"/>
          <w:szCs w:val="24"/>
          <w:rtl/>
          <w:lang w:bidi="ar-LY"/>
        </w:rPr>
        <w:t xml:space="preserve">                                                                                      </w:t>
      </w:r>
      <w:r>
        <w:rPr>
          <w:rFonts w:ascii="Times New Roman" w:hAnsi="Times New Roman" w:cs="Times New Roman"/>
          <w:b/>
          <w:bCs/>
          <w:sz w:val="24"/>
          <w:szCs w:val="24"/>
          <w:rtl/>
          <w:lang w:bidi="ar-LY"/>
        </w:rPr>
        <w:t>التوقيع</w:t>
      </w:r>
      <w:r>
        <w:rPr>
          <w:rFonts w:ascii="Times New Roman" w:hAnsi="Times New Roman" w:cs="Times New Roman"/>
          <w:sz w:val="24"/>
          <w:szCs w:val="24"/>
          <w:rtl/>
          <w:lang w:bidi="ar-LY"/>
        </w:rPr>
        <w:t>: ـــــــــــــــــــــــــــــــــــــــــــــــــــــــــــــــــــ</w:t>
      </w:r>
    </w:p>
    <w:p w14:paraId="159CB7DB" w14:textId="77777777" w:rsidR="00095427" w:rsidRDefault="00000000">
      <w:pPr>
        <w:bidi/>
        <w:spacing w:after="0" w:line="240" w:lineRule="auto"/>
      </w:pPr>
      <w:bookmarkStart w:id="0" w:name="_Hlk214271711"/>
      <w:r>
        <w:rPr>
          <w:sz w:val="18"/>
          <w:szCs w:val="18"/>
          <w:rtl/>
        </w:rPr>
        <w:t>صورة لكل من:</w:t>
      </w:r>
    </w:p>
    <w:p w14:paraId="38461551" w14:textId="77777777" w:rsidR="00095427" w:rsidRDefault="00000000">
      <w:pPr>
        <w:bidi/>
        <w:spacing w:after="0" w:line="240" w:lineRule="auto"/>
      </w:pPr>
      <w:r>
        <w:rPr>
          <w:sz w:val="18"/>
          <w:szCs w:val="18"/>
          <w:rtl/>
        </w:rPr>
        <w:t>-عميد الكلية</w:t>
      </w:r>
    </w:p>
    <w:p w14:paraId="73AC8636" w14:textId="77777777" w:rsidR="00095427" w:rsidRDefault="00000000">
      <w:pPr>
        <w:bidi/>
        <w:spacing w:after="0" w:line="240" w:lineRule="auto"/>
      </w:pPr>
      <w:r>
        <w:rPr>
          <w:sz w:val="18"/>
          <w:szCs w:val="18"/>
          <w:rtl/>
        </w:rPr>
        <w:t>-  مدير ادارة شؤون هيئة التدريس</w:t>
      </w:r>
    </w:p>
    <w:p w14:paraId="3CA5B1E4" w14:textId="77777777" w:rsidR="00095427" w:rsidRDefault="00000000">
      <w:pPr>
        <w:bidi/>
        <w:spacing w:after="0" w:line="240" w:lineRule="auto"/>
      </w:pPr>
      <w:r>
        <w:rPr>
          <w:sz w:val="18"/>
          <w:szCs w:val="18"/>
          <w:rtl/>
        </w:rPr>
        <w:t>- المحفوظات</w:t>
      </w:r>
      <w:bookmarkEnd w:id="0"/>
    </w:p>
    <w:sectPr w:rsidR="00095427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D63DC2" w14:textId="77777777" w:rsidR="00EB2CF3" w:rsidRDefault="00EB2CF3">
      <w:pPr>
        <w:spacing w:after="0" w:line="240" w:lineRule="auto"/>
      </w:pPr>
      <w:r>
        <w:separator/>
      </w:r>
    </w:p>
  </w:endnote>
  <w:endnote w:type="continuationSeparator" w:id="0">
    <w:p w14:paraId="6CB21797" w14:textId="77777777" w:rsidR="00EB2CF3" w:rsidRDefault="00EB2C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Arabic">
    <w:panose1 w:val="020B0502040504020204"/>
    <w:charset w:val="B2"/>
    <w:family w:val="swiss"/>
    <w:pitch w:val="variable"/>
    <w:sig w:usb0="80002043" w:usb1="80002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22B0DD" w14:textId="77777777" w:rsidR="00000000" w:rsidRDefault="00000000">
    <w:pPr>
      <w:pStyle w:val="ab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1C3A29C" wp14:editId="59420A05">
              <wp:simplePos x="0" y="0"/>
              <wp:positionH relativeFrom="column">
                <wp:posOffset>-556897</wp:posOffset>
              </wp:positionH>
              <wp:positionV relativeFrom="paragraph">
                <wp:posOffset>295278</wp:posOffset>
              </wp:positionV>
              <wp:extent cx="1767836" cy="1404618"/>
              <wp:effectExtent l="0" t="0" r="0" b="5082"/>
              <wp:wrapSquare wrapText="bothSides"/>
              <wp:docPr id="1653370616" name="مربع نص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67836" cy="1404618"/>
                      </a:xfrm>
                      <a:prstGeom prst="rect">
                        <a:avLst/>
                      </a:prstGeom>
                      <a:noFill/>
                      <a:ln>
                        <a:noFill/>
                        <a:prstDash/>
                      </a:ln>
                    </wps:spPr>
                    <wps:txbx>
                      <w:txbxContent>
                        <w:p w14:paraId="72BB1DC5" w14:textId="77777777" w:rsidR="00000000" w:rsidRDefault="00000000">
                          <w:pPr>
                            <w:bidi/>
                            <w:rPr>
                              <w:rFonts w:cs="Noto Sans Arabic"/>
                              <w:b/>
                              <w:bCs/>
                              <w:sz w:val="16"/>
                              <w:szCs w:val="16"/>
                              <w:lang w:bidi="ar-LY"/>
                            </w:rPr>
                          </w:pPr>
                          <w:r>
                            <w:rPr>
                              <w:rFonts w:cs="Noto Sans Arabic"/>
                              <w:b/>
                              <w:bCs/>
                              <w:sz w:val="16"/>
                              <w:szCs w:val="16"/>
                              <w:rtl/>
                              <w:lang w:bidi="ar-LY"/>
                            </w:rPr>
                            <w:t xml:space="preserve">صادر عن وكالة الدراسات العليا </w:t>
                          </w:r>
                        </w:p>
                      </w:txbxContent>
                    </wps:txbx>
                    <wps:bodyPr vert="horz" wrap="square" lIns="91440" tIns="45720" rIns="91440" bIns="45720" anchor="t" anchorCtr="0" compatLnSpc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1C3A29C" id="_x0000_t202" coordsize="21600,21600" o:spt="202" path="m,l,21600r21600,l21600,xe">
              <v:stroke joinstyle="miter"/>
              <v:path gradientshapeok="t" o:connecttype="rect"/>
            </v:shapetype>
            <v:shape id="مربع نص 2" o:spid="_x0000_s1026" type="#_x0000_t202" style="position:absolute;margin-left:-43.85pt;margin-top:23.25pt;width:139.2pt;height:110.6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" filled="f" stroked="f">
              <v:textbox style="mso-fit-shape-to-text:t">
                <w:txbxContent>
                  <w:p w14:paraId="72BB1DC5" w14:textId="77777777" w:rsidR="00000000" w:rsidRDefault="00000000">
                    <w:pPr>
                      <w:bidi/>
                      <w:rPr>
                        <w:rFonts w:cs="Noto Sans Arabic"/>
                        <w:b/>
                        <w:bCs/>
                        <w:sz w:val="16"/>
                        <w:szCs w:val="16"/>
                        <w:lang w:bidi="ar-LY"/>
                      </w:rPr>
                    </w:pPr>
                    <w:r>
                      <w:rPr>
                        <w:rFonts w:cs="Noto Sans Arabic"/>
                        <w:b/>
                        <w:bCs/>
                        <w:sz w:val="16"/>
                        <w:szCs w:val="16"/>
                        <w:rtl/>
                        <w:lang w:bidi="ar-LY"/>
                      </w:rPr>
                      <w:t xml:space="preserve">صادر عن وكالة الدراسات العليا 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1312" behindDoc="1" locked="0" layoutInCell="1" allowOverlap="1" wp14:anchorId="5587495E" wp14:editId="42167609">
          <wp:simplePos x="0" y="0"/>
          <wp:positionH relativeFrom="page">
            <wp:posOffset>54589</wp:posOffset>
          </wp:positionH>
          <wp:positionV relativeFrom="paragraph">
            <wp:posOffset>20272</wp:posOffset>
          </wp:positionV>
          <wp:extent cx="7591741" cy="707087"/>
          <wp:effectExtent l="0" t="0" r="9209" b="0"/>
          <wp:wrapNone/>
          <wp:docPr id="1313260035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91741" cy="707087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fldChar w:fldCharType="begin"/>
    </w:r>
    <w:r>
      <w:instrText xml:space="preserve"> PAGE </w:instrText>
    </w:r>
    <w:r>
      <w:fldChar w:fldCharType="separate"/>
    </w:r>
    <w:r>
      <w:t>2</w:t>
    </w:r>
    <w:r>
      <w:fldChar w:fldCharType="end"/>
    </w:r>
  </w:p>
  <w:p w14:paraId="43E7FC5B" w14:textId="77777777" w:rsidR="00000000" w:rsidRDefault="00000000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8A0623" w14:textId="77777777" w:rsidR="00EB2CF3" w:rsidRDefault="00EB2CF3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565F7AC9" w14:textId="77777777" w:rsidR="00EB2CF3" w:rsidRDefault="00EB2C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1417DF" w14:textId="77777777" w:rsidR="00000000" w:rsidRDefault="00000000">
    <w:pPr>
      <w:pStyle w:val="aa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230C4DE" wp14:editId="73FD26BA">
          <wp:simplePos x="0" y="0"/>
          <wp:positionH relativeFrom="page">
            <wp:posOffset>354311</wp:posOffset>
          </wp:positionH>
          <wp:positionV relativeFrom="paragraph">
            <wp:posOffset>-347993</wp:posOffset>
          </wp:positionV>
          <wp:extent cx="7259997" cy="987423"/>
          <wp:effectExtent l="0" t="0" r="0" b="3177"/>
          <wp:wrapTight wrapText="bothSides">
            <wp:wrapPolygon edited="0">
              <wp:start x="0" y="0"/>
              <wp:lineTo x="0" y="21253"/>
              <wp:lineTo x="21538" y="21253"/>
              <wp:lineTo x="21538" y="0"/>
              <wp:lineTo x="0" y="0"/>
            </wp:wrapPolygon>
          </wp:wrapTight>
          <wp:docPr id="1928640199" name="Picture 1" descr="A close up of a logo&#10;&#10;AI-generated content may be incorrect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259997" cy="987423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attachedTemplate r:id="rId1"/>
  <w:defaultTabStop w:val="720"/>
  <w:autoHyphenation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095427"/>
    <w:rsid w:val="00095427"/>
    <w:rsid w:val="00552E5C"/>
    <w:rsid w:val="009B05F6"/>
    <w:rsid w:val="00EB2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EE421CF"/>
  <w15:docId w15:val="{6F259210-5985-4332-A67E-A21402754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rial"/>
        <w:sz w:val="22"/>
        <w:szCs w:val="22"/>
        <w:lang w:val="en-US" w:eastAsia="en-US" w:bidi="ar-SA"/>
      </w:rPr>
    </w:rPrDefault>
    <w:pPrDefault>
      <w:pPr>
        <w:autoSpaceDN w:val="0"/>
        <w:spacing w:after="160" w:line="244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uppressAutoHyphens/>
    </w:pPr>
  </w:style>
  <w:style w:type="paragraph" w:styleId="1">
    <w:name w:val="heading 1"/>
    <w:basedOn w:val="a"/>
    <w:next w:val="a"/>
    <w:uiPriority w:val="9"/>
    <w:qFormat/>
    <w:pPr>
      <w:keepNext/>
      <w:keepLines/>
      <w:spacing w:before="360" w:after="80"/>
      <w:outlineLvl w:val="0"/>
    </w:pPr>
    <w:rPr>
      <w:rFonts w:ascii="Aptos Display" w:eastAsia="Times New Roman" w:hAnsi="Aptos Display" w:cs="Times New Roman"/>
      <w:color w:val="0F4761"/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160" w:after="80"/>
      <w:outlineLvl w:val="1"/>
    </w:pPr>
    <w:rPr>
      <w:rFonts w:ascii="Aptos Display" w:eastAsia="Times New Roman" w:hAnsi="Aptos Display" w:cs="Times New Roman"/>
      <w:color w:val="0F4761"/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160" w:after="80"/>
      <w:outlineLvl w:val="2"/>
    </w:pPr>
    <w:rPr>
      <w:rFonts w:eastAsia="Times New Roman" w:cs="Times New Roman"/>
      <w:color w:val="0F4761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80" w:after="40"/>
      <w:outlineLvl w:val="3"/>
    </w:pPr>
    <w:rPr>
      <w:rFonts w:eastAsia="Times New Roman" w:cs="Times New Roman"/>
      <w:i/>
      <w:iCs/>
      <w:color w:val="0F4761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80" w:after="40"/>
      <w:outlineLvl w:val="4"/>
    </w:pPr>
    <w:rPr>
      <w:rFonts w:eastAsia="Times New Roman" w:cs="Times New Roman"/>
      <w:color w:val="0F4761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40" w:after="0"/>
      <w:outlineLvl w:val="5"/>
    </w:pPr>
    <w:rPr>
      <w:rFonts w:eastAsia="Times New Roman" w:cs="Times New Roman"/>
      <w:i/>
      <w:iCs/>
      <w:color w:val="595959"/>
    </w:rPr>
  </w:style>
  <w:style w:type="paragraph" w:styleId="7">
    <w:name w:val="heading 7"/>
    <w:basedOn w:val="a"/>
    <w:next w:val="a"/>
    <w:pPr>
      <w:keepNext/>
      <w:keepLines/>
      <w:spacing w:before="40" w:after="0"/>
      <w:outlineLvl w:val="6"/>
    </w:pPr>
    <w:rPr>
      <w:rFonts w:eastAsia="Times New Roman" w:cs="Times New Roman"/>
      <w:color w:val="595959"/>
    </w:rPr>
  </w:style>
  <w:style w:type="paragraph" w:styleId="8">
    <w:name w:val="heading 8"/>
    <w:basedOn w:val="a"/>
    <w:next w:val="a"/>
    <w:pPr>
      <w:keepNext/>
      <w:keepLines/>
      <w:spacing w:after="0"/>
      <w:outlineLvl w:val="7"/>
    </w:pPr>
    <w:rPr>
      <w:rFonts w:eastAsia="Times New Roman" w:cs="Times New Roman"/>
      <w:i/>
      <w:iCs/>
      <w:color w:val="272727"/>
    </w:rPr>
  </w:style>
  <w:style w:type="paragraph" w:styleId="9">
    <w:name w:val="heading 9"/>
    <w:basedOn w:val="a"/>
    <w:next w:val="a"/>
    <w:pPr>
      <w:keepNext/>
      <w:keepLines/>
      <w:spacing w:after="0"/>
      <w:outlineLvl w:val="8"/>
    </w:pPr>
    <w:rPr>
      <w:rFonts w:eastAsia="Times New Roman" w:cs="Times New Roman"/>
      <w:color w:val="2727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rPr>
      <w:rFonts w:ascii="Aptos Display" w:eastAsia="Times New Roman" w:hAnsi="Aptos Display" w:cs="Times New Roman"/>
      <w:color w:val="0F4761"/>
      <w:sz w:val="40"/>
      <w:szCs w:val="40"/>
    </w:rPr>
  </w:style>
  <w:style w:type="character" w:customStyle="1" w:styleId="Heading2Char">
    <w:name w:val="Heading 2 Char"/>
    <w:basedOn w:val="a0"/>
    <w:rPr>
      <w:rFonts w:ascii="Aptos Display" w:eastAsia="Times New Roman" w:hAnsi="Aptos Display" w:cs="Times New Roman"/>
      <w:color w:val="0F4761"/>
      <w:sz w:val="32"/>
      <w:szCs w:val="32"/>
    </w:rPr>
  </w:style>
  <w:style w:type="character" w:customStyle="1" w:styleId="Heading3Char">
    <w:name w:val="Heading 3 Char"/>
    <w:basedOn w:val="a0"/>
    <w:rPr>
      <w:rFonts w:eastAsia="Times New Roman" w:cs="Times New Roman"/>
      <w:color w:val="0F4761"/>
      <w:sz w:val="28"/>
      <w:szCs w:val="28"/>
    </w:rPr>
  </w:style>
  <w:style w:type="character" w:customStyle="1" w:styleId="Heading4Char">
    <w:name w:val="Heading 4 Char"/>
    <w:basedOn w:val="a0"/>
    <w:rPr>
      <w:rFonts w:eastAsia="Times New Roman" w:cs="Times New Roman"/>
      <w:i/>
      <w:iCs/>
      <w:color w:val="0F4761"/>
    </w:rPr>
  </w:style>
  <w:style w:type="character" w:customStyle="1" w:styleId="Heading5Char">
    <w:name w:val="Heading 5 Char"/>
    <w:basedOn w:val="a0"/>
    <w:rPr>
      <w:rFonts w:eastAsia="Times New Roman" w:cs="Times New Roman"/>
      <w:color w:val="0F4761"/>
    </w:rPr>
  </w:style>
  <w:style w:type="character" w:customStyle="1" w:styleId="Heading6Char">
    <w:name w:val="Heading 6 Char"/>
    <w:basedOn w:val="a0"/>
    <w:rPr>
      <w:rFonts w:eastAsia="Times New Roman" w:cs="Times New Roman"/>
      <w:i/>
      <w:iCs/>
      <w:color w:val="595959"/>
    </w:rPr>
  </w:style>
  <w:style w:type="character" w:customStyle="1" w:styleId="Heading7Char">
    <w:name w:val="Heading 7 Char"/>
    <w:basedOn w:val="a0"/>
    <w:rPr>
      <w:rFonts w:eastAsia="Times New Roman" w:cs="Times New Roman"/>
      <w:color w:val="595959"/>
    </w:rPr>
  </w:style>
  <w:style w:type="character" w:customStyle="1" w:styleId="Heading8Char">
    <w:name w:val="Heading 8 Char"/>
    <w:basedOn w:val="a0"/>
    <w:rPr>
      <w:rFonts w:eastAsia="Times New Roman" w:cs="Times New Roman"/>
      <w:i/>
      <w:iCs/>
      <w:color w:val="272727"/>
    </w:rPr>
  </w:style>
  <w:style w:type="character" w:customStyle="1" w:styleId="Heading9Char">
    <w:name w:val="Heading 9 Char"/>
    <w:basedOn w:val="a0"/>
    <w:rPr>
      <w:rFonts w:eastAsia="Times New Roman" w:cs="Times New Roman"/>
      <w:color w:val="272727"/>
    </w:rPr>
  </w:style>
  <w:style w:type="paragraph" w:styleId="a3">
    <w:name w:val="Title"/>
    <w:basedOn w:val="a"/>
    <w:next w:val="a"/>
    <w:uiPriority w:val="10"/>
    <w:qFormat/>
    <w:pPr>
      <w:spacing w:after="80" w:line="240" w:lineRule="auto"/>
    </w:pPr>
    <w:rPr>
      <w:rFonts w:ascii="Aptos Display" w:eastAsia="Times New Roman" w:hAnsi="Aptos Display" w:cs="Times New Roman"/>
      <w:spacing w:val="-10"/>
      <w:kern w:val="3"/>
      <w:sz w:val="56"/>
      <w:szCs w:val="56"/>
    </w:rPr>
  </w:style>
  <w:style w:type="character" w:customStyle="1" w:styleId="TitleChar">
    <w:name w:val="Title Char"/>
    <w:basedOn w:val="a0"/>
    <w:rPr>
      <w:rFonts w:ascii="Aptos Display" w:eastAsia="Times New Roman" w:hAnsi="Aptos Display" w:cs="Times New Roman"/>
      <w:spacing w:val="-10"/>
      <w:kern w:val="3"/>
      <w:sz w:val="56"/>
      <w:szCs w:val="56"/>
    </w:rPr>
  </w:style>
  <w:style w:type="paragraph" w:styleId="a4">
    <w:name w:val="Subtitle"/>
    <w:basedOn w:val="a"/>
    <w:next w:val="a"/>
    <w:uiPriority w:val="11"/>
    <w:qFormat/>
    <w:rPr>
      <w:rFonts w:eastAsia="Times New Roman" w:cs="Times New Roman"/>
      <w:color w:val="595959"/>
      <w:spacing w:val="15"/>
      <w:sz w:val="28"/>
      <w:szCs w:val="28"/>
    </w:rPr>
  </w:style>
  <w:style w:type="character" w:customStyle="1" w:styleId="SubtitleChar">
    <w:name w:val="Subtitle Char"/>
    <w:basedOn w:val="a0"/>
    <w:rPr>
      <w:rFonts w:eastAsia="Times New Roman" w:cs="Times New Roman"/>
      <w:color w:val="595959"/>
      <w:spacing w:val="15"/>
      <w:sz w:val="28"/>
      <w:szCs w:val="28"/>
    </w:rPr>
  </w:style>
  <w:style w:type="paragraph" w:styleId="a5">
    <w:name w:val="Quote"/>
    <w:basedOn w:val="a"/>
    <w:next w:val="a"/>
    <w:pPr>
      <w:spacing w:before="160"/>
      <w:jc w:val="center"/>
    </w:pPr>
    <w:rPr>
      <w:i/>
      <w:iCs/>
      <w:color w:val="404040"/>
    </w:rPr>
  </w:style>
  <w:style w:type="character" w:customStyle="1" w:styleId="QuoteChar">
    <w:name w:val="Quote Char"/>
    <w:basedOn w:val="a0"/>
    <w:rPr>
      <w:i/>
      <w:iCs/>
      <w:color w:val="404040"/>
    </w:rPr>
  </w:style>
  <w:style w:type="paragraph" w:styleId="a6">
    <w:name w:val="List Paragraph"/>
    <w:basedOn w:val="a"/>
    <w:pPr>
      <w:ind w:left="720"/>
    </w:pPr>
  </w:style>
  <w:style w:type="character" w:styleId="a7">
    <w:name w:val="Intense Emphasis"/>
    <w:basedOn w:val="a0"/>
    <w:rPr>
      <w:i/>
      <w:iCs/>
      <w:color w:val="0F4761"/>
    </w:rPr>
  </w:style>
  <w:style w:type="paragraph" w:styleId="a8">
    <w:name w:val="Intense Quote"/>
    <w:basedOn w:val="a"/>
    <w:next w:val="a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IntenseQuoteChar">
    <w:name w:val="Intense Quote Char"/>
    <w:basedOn w:val="a0"/>
    <w:rPr>
      <w:i/>
      <w:iCs/>
      <w:color w:val="0F4761"/>
    </w:rPr>
  </w:style>
  <w:style w:type="character" w:styleId="a9">
    <w:name w:val="Intense Reference"/>
    <w:basedOn w:val="a0"/>
    <w:rPr>
      <w:b/>
      <w:bCs/>
      <w:smallCaps/>
      <w:color w:val="0F4761"/>
      <w:spacing w:val="5"/>
    </w:rPr>
  </w:style>
  <w:style w:type="paragraph" w:styleId="aa">
    <w:name w:val="header"/>
    <w:basedOn w:val="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a0"/>
  </w:style>
  <w:style w:type="paragraph" w:styleId="ab">
    <w:name w:val="footer"/>
    <w:basedOn w:val="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290</Words>
  <Characters>1659</Characters>
  <Application>Microsoft Office Word</Application>
  <DocSecurity>0</DocSecurity>
  <Lines>13</Lines>
  <Paragraphs>3</Paragraphs>
  <ScaleCrop>false</ScaleCrop>
  <Company/>
  <LinksUpToDate>false</LinksUpToDate>
  <CharactersWithSpaces>1946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Fatma Gatish</dc:creator>
  <dc:description/>
  <cp:lastModifiedBy>Switch Store</cp:lastModifiedBy>
  <cp:revision>2</cp:revision>
  <dcterms:created xsi:type="dcterms:W3CDTF">2025-11-18T07:59:00Z</dcterms:created>
  <dcterms:modified xsi:type="dcterms:W3CDTF">2025-11-18T07:59:00Z</dcterms:modified>
</cp:coreProperties>
</file>